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77A" w:rsidRPr="008A602E" w:rsidRDefault="00E1677A" w:rsidP="00FB1F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A602E">
        <w:rPr>
          <w:rFonts w:ascii="Times New Roman" w:hAnsi="Times New Roman" w:cs="Times New Roman"/>
          <w:spacing w:val="-1"/>
          <w:sz w:val="28"/>
          <w:szCs w:val="28"/>
          <w:lang w:val="ru-RU"/>
        </w:rPr>
        <w:t>М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ЕТО</w:t>
      </w:r>
      <w:r w:rsidRPr="008A602E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ИЧЕ</w:t>
      </w:r>
      <w:r w:rsidRPr="008A602E">
        <w:rPr>
          <w:rFonts w:ascii="Times New Roman" w:hAnsi="Times New Roman" w:cs="Times New Roman"/>
          <w:spacing w:val="-1"/>
          <w:sz w:val="28"/>
          <w:szCs w:val="28"/>
          <w:lang w:val="ru-RU"/>
        </w:rPr>
        <w:t>С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8A602E">
        <w:rPr>
          <w:rFonts w:ascii="Times New Roman" w:hAnsi="Times New Roman" w:cs="Times New Roman"/>
          <w:spacing w:val="-2"/>
          <w:sz w:val="28"/>
          <w:szCs w:val="28"/>
          <w:lang w:val="ru-RU"/>
        </w:rPr>
        <w:t>И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Pr="008A602E">
        <w:rPr>
          <w:rFonts w:ascii="Times New Roman" w:hAnsi="Times New Roman" w:cs="Times New Roman"/>
          <w:spacing w:val="-2"/>
          <w:sz w:val="28"/>
          <w:szCs w:val="28"/>
          <w:lang w:val="ru-RU"/>
        </w:rPr>
        <w:t>Р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ЕКОМ</w:t>
      </w:r>
      <w:r w:rsidRPr="008A602E">
        <w:rPr>
          <w:rFonts w:ascii="Times New Roman" w:hAnsi="Times New Roman" w:cs="Times New Roman"/>
          <w:spacing w:val="-1"/>
          <w:sz w:val="28"/>
          <w:szCs w:val="28"/>
          <w:lang w:val="ru-RU"/>
        </w:rPr>
        <w:t>Е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8A602E">
        <w:rPr>
          <w:rFonts w:ascii="Times New Roman" w:hAnsi="Times New Roman" w:cs="Times New Roman"/>
          <w:spacing w:val="-1"/>
          <w:sz w:val="28"/>
          <w:szCs w:val="28"/>
          <w:lang w:val="ru-RU"/>
        </w:rPr>
        <w:t>ДА</w:t>
      </w:r>
      <w:r w:rsidRPr="008A602E">
        <w:rPr>
          <w:rFonts w:ascii="Times New Roman" w:hAnsi="Times New Roman" w:cs="Times New Roman"/>
          <w:spacing w:val="-3"/>
          <w:sz w:val="28"/>
          <w:szCs w:val="28"/>
          <w:lang w:val="ru-RU"/>
        </w:rPr>
        <w:t>Ц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 xml:space="preserve">ИИ </w:t>
      </w:r>
    </w:p>
    <w:p w:rsidR="00E1677A" w:rsidRPr="008A602E" w:rsidRDefault="00E1677A" w:rsidP="00FB1F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A602E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A602E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8A602E">
        <w:rPr>
          <w:rFonts w:ascii="Times New Roman" w:hAnsi="Times New Roman" w:cs="Times New Roman"/>
          <w:spacing w:val="1"/>
          <w:sz w:val="28"/>
          <w:szCs w:val="28"/>
          <w:lang w:val="ru-RU"/>
        </w:rPr>
        <w:t>по</w:t>
      </w:r>
      <w:r w:rsidRPr="008A602E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A602E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ке за</w:t>
      </w:r>
      <w:r w:rsidRPr="008A602E">
        <w:rPr>
          <w:rFonts w:ascii="Times New Roman" w:hAnsi="Times New Roman" w:cs="Times New Roman"/>
          <w:spacing w:val="-3"/>
          <w:sz w:val="28"/>
          <w:szCs w:val="28"/>
          <w:lang w:val="ru-RU"/>
        </w:rPr>
        <w:t>г</w:t>
      </w:r>
      <w:r w:rsidRPr="008A602E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8A602E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8A602E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8A602E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A602E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Pr="008A602E">
        <w:rPr>
          <w:rFonts w:ascii="Times New Roman" w:hAnsi="Times New Roman" w:cs="Times New Roman"/>
          <w:spacing w:val="-3"/>
          <w:sz w:val="28"/>
          <w:szCs w:val="28"/>
          <w:lang w:val="ru-RU"/>
        </w:rPr>
        <w:t>с</w:t>
      </w:r>
      <w:r w:rsidRPr="008A602E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8A602E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8A602E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Pr="008A602E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ал</w:t>
      </w:r>
      <w:r w:rsidRPr="008A602E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8A602E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8A602E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ка</w:t>
      </w:r>
      <w:r w:rsidRPr="008A602E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на те</w:t>
      </w:r>
      <w:r w:rsidRPr="008A602E">
        <w:rPr>
          <w:rFonts w:ascii="Times New Roman" w:hAnsi="Times New Roman" w:cs="Times New Roman"/>
          <w:spacing w:val="-1"/>
          <w:sz w:val="28"/>
          <w:szCs w:val="28"/>
          <w:lang w:val="ru-RU"/>
        </w:rPr>
        <w:t>рр</w:t>
      </w:r>
      <w:r w:rsidRPr="008A602E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8A602E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8A602E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8A602E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A602E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8A602E">
        <w:rPr>
          <w:rFonts w:ascii="Times New Roman" w:hAnsi="Times New Roman" w:cs="Times New Roman"/>
          <w:spacing w:val="-2"/>
          <w:sz w:val="28"/>
          <w:szCs w:val="28"/>
          <w:lang w:val="ru-RU"/>
        </w:rPr>
        <w:t>Т</w:t>
      </w:r>
      <w:r w:rsidRPr="008A602E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8A602E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 xml:space="preserve">ской </w:t>
      </w:r>
      <w:r w:rsidRPr="008A602E">
        <w:rPr>
          <w:rFonts w:ascii="Times New Roman" w:hAnsi="Times New Roman" w:cs="Times New Roman"/>
          <w:spacing w:val="-2"/>
          <w:sz w:val="28"/>
          <w:szCs w:val="28"/>
          <w:lang w:val="ru-RU"/>
        </w:rPr>
        <w:t>о</w:t>
      </w:r>
      <w:r w:rsidRPr="008A602E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8A602E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ас</w:t>
      </w:r>
      <w:r w:rsidRPr="008A602E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и</w:t>
      </w:r>
    </w:p>
    <w:p w:rsidR="00E1677A" w:rsidRDefault="00E1677A" w:rsidP="00FB1F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1677A" w:rsidRPr="00F914E9" w:rsidRDefault="00E1677A" w:rsidP="00FB1F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A602E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8A602E">
        <w:rPr>
          <w:rFonts w:ascii="Times New Roman" w:hAnsi="Times New Roman" w:cs="Times New Roman"/>
          <w:spacing w:val="1"/>
          <w:sz w:val="28"/>
          <w:szCs w:val="28"/>
          <w:lang w:val="ru-RU"/>
        </w:rPr>
        <w:t>ц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ел</w:t>
      </w:r>
      <w:r w:rsidRPr="008A602E">
        <w:rPr>
          <w:rFonts w:ascii="Times New Roman" w:hAnsi="Times New Roman" w:cs="Times New Roman"/>
          <w:spacing w:val="-3"/>
          <w:sz w:val="28"/>
          <w:szCs w:val="28"/>
          <w:lang w:val="ru-RU"/>
        </w:rPr>
        <w:t>я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х е</w:t>
      </w:r>
      <w:r w:rsidRPr="008A602E">
        <w:rPr>
          <w:rFonts w:ascii="Times New Roman" w:hAnsi="Times New Roman" w:cs="Times New Roman"/>
          <w:spacing w:val="-1"/>
          <w:sz w:val="28"/>
          <w:szCs w:val="28"/>
          <w:lang w:val="ru-RU"/>
        </w:rPr>
        <w:t>дин</w:t>
      </w:r>
      <w:r w:rsidRPr="008A602E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8A602E">
        <w:rPr>
          <w:rFonts w:ascii="Times New Roman" w:hAnsi="Times New Roman" w:cs="Times New Roman"/>
          <w:spacing w:val="-1"/>
          <w:sz w:val="28"/>
          <w:szCs w:val="28"/>
          <w:lang w:val="ru-RU"/>
        </w:rPr>
        <w:t>об</w:t>
      </w:r>
      <w:r w:rsidRPr="008A602E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аз</w:t>
      </w:r>
      <w:r w:rsidRPr="008A602E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8A602E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8A602E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о т</w:t>
      </w:r>
      <w:r w:rsidRPr="008A602E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8A602E">
        <w:rPr>
          <w:rFonts w:ascii="Times New Roman" w:hAnsi="Times New Roman" w:cs="Times New Roman"/>
          <w:spacing w:val="-3"/>
          <w:sz w:val="28"/>
          <w:szCs w:val="28"/>
          <w:lang w:val="ru-RU"/>
        </w:rPr>
        <w:t>л</w:t>
      </w:r>
      <w:r w:rsidRPr="008A602E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8A602E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8A602E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8A602E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8A602E">
        <w:rPr>
          <w:rFonts w:ascii="Times New Roman" w:hAnsi="Times New Roman" w:cs="Times New Roman"/>
          <w:sz w:val="28"/>
          <w:szCs w:val="28"/>
          <w:lang w:val="ru-RU"/>
        </w:rPr>
        <w:t>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го зак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ате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ства,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егламен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ю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щих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ки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 те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Де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ства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ти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л мет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 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ц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Ф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1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8</w:t>
      </w:r>
      <w:r w:rsidRPr="00F914E9">
        <w:rPr>
          <w:rFonts w:ascii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еля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2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01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8</w:t>
      </w:r>
      <w:r w:rsidRPr="00F914E9">
        <w:rPr>
          <w:rFonts w:ascii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7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7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Ф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сть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стат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3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Лес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F914E9">
        <w:rPr>
          <w:rFonts w:ascii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кса</w:t>
      </w:r>
      <w:r w:rsidRPr="00F914E9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Ф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ц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зм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я,</w:t>
      </w:r>
      <w:r w:rsidRPr="00F914E9">
        <w:rPr>
          <w:rFonts w:ascii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етст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 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к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м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сам,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р 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ществ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яются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 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етст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 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ек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Ф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 Да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зме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 вс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силу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01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.0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1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.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2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01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9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егла</w:t>
      </w:r>
      <w:r w:rsidRPr="00F914E9">
        <w:rPr>
          <w:rFonts w:ascii="Times New Roman" w:hAnsi="Times New Roman" w:cs="Times New Roman"/>
          <w:spacing w:val="6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 Лес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ко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ек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Ф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hyperlink r:id="rId7">
        <w:r w:rsidRPr="00635DDE">
          <w:rPr>
            <w:rFonts w:ascii="Times New Roman" w:hAnsi="Times New Roman" w:cs="Times New Roman"/>
            <w:spacing w:val="5"/>
            <w:sz w:val="28"/>
            <w:szCs w:val="28"/>
            <w:u w:color="000000"/>
            <w:lang w:val="ru-RU"/>
          </w:rPr>
          <w:t xml:space="preserve"> </w:t>
        </w:r>
        <w:r w:rsidRPr="00635DDE">
          <w:rPr>
            <w:rFonts w:ascii="Times New Roman" w:hAnsi="Times New Roman" w:cs="Times New Roman"/>
            <w:sz w:val="28"/>
            <w:szCs w:val="28"/>
            <w:u w:color="000000"/>
            <w:lang w:val="ru-RU"/>
          </w:rPr>
          <w:t>стат</w:t>
        </w:r>
        <w:r w:rsidRPr="00635DDE">
          <w:rPr>
            <w:rFonts w:ascii="Times New Roman" w:hAnsi="Times New Roman" w:cs="Times New Roman"/>
            <w:spacing w:val="-3"/>
            <w:sz w:val="28"/>
            <w:szCs w:val="28"/>
            <w:u w:color="000000"/>
            <w:lang w:val="ru-RU"/>
          </w:rPr>
          <w:t>е</w:t>
        </w:r>
        <w:r w:rsidRPr="00635DDE">
          <w:rPr>
            <w:rFonts w:ascii="Times New Roman" w:hAnsi="Times New Roman" w:cs="Times New Roman"/>
            <w:sz w:val="28"/>
            <w:szCs w:val="28"/>
            <w:u w:color="000000"/>
            <w:lang w:val="ru-RU"/>
          </w:rPr>
          <w:t xml:space="preserve">й </w:t>
        </w:r>
        <w:r w:rsidRPr="00635DDE">
          <w:rPr>
            <w:rFonts w:ascii="Times New Roman" w:hAnsi="Times New Roman" w:cs="Times New Roman"/>
            <w:spacing w:val="-1"/>
            <w:sz w:val="28"/>
            <w:szCs w:val="28"/>
            <w:u w:color="000000"/>
            <w:lang w:val="ru-RU"/>
          </w:rPr>
          <w:t>32</w:t>
        </w:r>
        <w:r w:rsidRPr="00635DDE">
          <w:rPr>
            <w:rFonts w:ascii="Times New Roman" w:hAnsi="Times New Roman" w:cs="Times New Roman"/>
            <w:sz w:val="28"/>
            <w:szCs w:val="28"/>
            <w:u w:color="000000"/>
            <w:lang w:val="ru-RU"/>
          </w:rPr>
          <w:t xml:space="preserve"> </w:t>
        </w:r>
      </w:hyperlink>
      <w:r w:rsidRPr="00635DDE">
        <w:rPr>
          <w:rFonts w:ascii="Times New Roman" w:hAnsi="Times New Roman" w:cs="Times New Roman"/>
          <w:spacing w:val="-1"/>
          <w:sz w:val="28"/>
          <w:szCs w:val="28"/>
          <w:lang w:val="ru-RU"/>
        </w:rPr>
        <w:t>«</w:t>
      </w:r>
      <w:r w:rsidRPr="00635DDE">
        <w:rPr>
          <w:rFonts w:ascii="Times New Roman" w:hAnsi="Times New Roman" w:cs="Times New Roman"/>
          <w:spacing w:val="1"/>
          <w:sz w:val="28"/>
          <w:szCs w:val="28"/>
          <w:lang w:val="ru-RU"/>
        </w:rPr>
        <w:t>З</w:t>
      </w:r>
      <w:r w:rsidRPr="00635DDE">
        <w:rPr>
          <w:rFonts w:ascii="Times New Roman" w:hAnsi="Times New Roman" w:cs="Times New Roman"/>
          <w:sz w:val="28"/>
          <w:szCs w:val="28"/>
          <w:lang w:val="ru-RU"/>
        </w:rPr>
        <w:t>аг</w:t>
      </w:r>
      <w:r w:rsidRPr="00635DDE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635DDE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635DDE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635DDE">
        <w:rPr>
          <w:rFonts w:ascii="Times New Roman" w:hAnsi="Times New Roman" w:cs="Times New Roman"/>
          <w:sz w:val="28"/>
          <w:szCs w:val="28"/>
          <w:lang w:val="ru-RU"/>
        </w:rPr>
        <w:t>вка</w:t>
      </w:r>
      <w:r w:rsidRPr="00635DDE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635DD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635DDE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635DDE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635DDE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635DDE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635DDE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635DDE">
        <w:rPr>
          <w:rFonts w:ascii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635DDE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635DDE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635DDE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635DDE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635DDE">
        <w:rPr>
          <w:rFonts w:ascii="Times New Roman" w:hAnsi="Times New Roman" w:cs="Times New Roman"/>
          <w:sz w:val="28"/>
          <w:szCs w:val="28"/>
          <w:lang w:val="ru-RU"/>
        </w:rPr>
        <w:t>еве</w:t>
      </w:r>
      <w:r w:rsidRPr="00635DDE">
        <w:rPr>
          <w:rFonts w:ascii="Times New Roman" w:hAnsi="Times New Roman" w:cs="Times New Roman"/>
          <w:spacing w:val="-3"/>
          <w:sz w:val="28"/>
          <w:szCs w:val="28"/>
          <w:lang w:val="ru-RU"/>
        </w:rPr>
        <w:t>с</w:t>
      </w:r>
      <w:r w:rsidRPr="00635DDE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635DDE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635DDE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635DDE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635DDE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635DDE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635DDE">
        <w:rPr>
          <w:rFonts w:ascii="Times New Roman" w:hAnsi="Times New Roman" w:cs="Times New Roman"/>
          <w:spacing w:val="-1"/>
          <w:sz w:val="28"/>
          <w:szCs w:val="28"/>
          <w:lang w:val="ru-RU"/>
        </w:rPr>
        <w:t>ны</w:t>
      </w:r>
      <w:r w:rsidRPr="00635DDE">
        <w:rPr>
          <w:rFonts w:ascii="Times New Roman" w:hAnsi="Times New Roman" w:cs="Times New Roman"/>
          <w:sz w:val="28"/>
          <w:szCs w:val="28"/>
          <w:lang w:val="ru-RU"/>
        </w:rPr>
        <w:t xml:space="preserve">х </w:t>
      </w:r>
      <w:r w:rsidRPr="00635DDE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635DDE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635DDE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635DDE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635DDE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635DDE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635DDE">
        <w:rPr>
          <w:rFonts w:ascii="Times New Roman" w:hAnsi="Times New Roman" w:cs="Times New Roman"/>
          <w:sz w:val="28"/>
          <w:szCs w:val="28"/>
          <w:lang w:val="ru-RU"/>
        </w:rPr>
        <w:t>в»</w:t>
      </w:r>
      <w:r w:rsidRPr="00635DDE">
        <w:rPr>
          <w:rFonts w:ascii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635DDE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hyperlink r:id="rId8">
        <w:r w:rsidRPr="00635DDE">
          <w:rPr>
            <w:rFonts w:ascii="Times New Roman" w:hAnsi="Times New Roman" w:cs="Times New Roman"/>
            <w:spacing w:val="-1"/>
            <w:sz w:val="28"/>
            <w:szCs w:val="28"/>
            <w:u w:color="000000"/>
            <w:lang w:val="ru-RU"/>
          </w:rPr>
          <w:t>3</w:t>
        </w:r>
        <w:r w:rsidRPr="00635DDE">
          <w:rPr>
            <w:rFonts w:ascii="Times New Roman" w:hAnsi="Times New Roman" w:cs="Times New Roman"/>
            <w:sz w:val="28"/>
            <w:szCs w:val="28"/>
            <w:u w:color="000000"/>
            <w:lang w:val="ru-RU"/>
          </w:rPr>
          <w:t>3</w:t>
        </w:r>
        <w:r w:rsidRPr="00635DDE">
          <w:rPr>
            <w:rFonts w:ascii="Times New Roman" w:hAnsi="Times New Roman" w:cs="Times New Roman"/>
            <w:spacing w:val="52"/>
            <w:sz w:val="28"/>
            <w:szCs w:val="28"/>
            <w:lang w:val="ru-RU"/>
          </w:rPr>
          <w:t xml:space="preserve"> </w:t>
        </w:r>
      </w:hyperlink>
      <w:r w:rsidRPr="00635DDE">
        <w:rPr>
          <w:rFonts w:ascii="Times New Roman" w:hAnsi="Times New Roman" w:cs="Times New Roman"/>
          <w:spacing w:val="-1"/>
          <w:sz w:val="28"/>
          <w:szCs w:val="28"/>
          <w:lang w:val="ru-RU"/>
        </w:rPr>
        <w:t>«</w:t>
      </w:r>
      <w:r w:rsidRPr="00635DDE">
        <w:rPr>
          <w:rFonts w:ascii="Times New Roman" w:hAnsi="Times New Roman" w:cs="Times New Roman"/>
          <w:spacing w:val="1"/>
          <w:sz w:val="28"/>
          <w:szCs w:val="28"/>
          <w:lang w:val="ru-RU"/>
        </w:rPr>
        <w:t>З</w:t>
      </w:r>
      <w:r w:rsidRPr="00635DDE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635DDE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635DDE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635DDE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635DDE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635DDE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635DDE">
        <w:rPr>
          <w:rFonts w:ascii="Times New Roman" w:hAnsi="Times New Roman" w:cs="Times New Roman"/>
          <w:sz w:val="28"/>
          <w:szCs w:val="28"/>
          <w:lang w:val="ru-RU"/>
        </w:rPr>
        <w:t>ка</w:t>
      </w:r>
      <w:r w:rsidRPr="00635DDE">
        <w:rPr>
          <w:rFonts w:ascii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Pr="00635DD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635DDE">
        <w:rPr>
          <w:rFonts w:ascii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635DDE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635DDE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635DDE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635DDE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635DDE">
        <w:rPr>
          <w:rFonts w:ascii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 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 и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в,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8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скл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ю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елей и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др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х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х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оро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х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в,</w:t>
      </w:r>
      <w:r w:rsidRPr="00F914E9">
        <w:rPr>
          <w:rFonts w:ascii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ствен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жд</w:t>
      </w:r>
      <w:r w:rsidRPr="00F914E9">
        <w:rPr>
          <w:rFonts w:ascii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ществ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яются</w:t>
      </w:r>
      <w:r w:rsidRPr="00F914E9">
        <w:rPr>
          <w:rFonts w:ascii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ветс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вии</w:t>
      </w:r>
      <w:r w:rsidRPr="00F914E9">
        <w:rPr>
          <w:rFonts w:ascii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со</w:t>
      </w:r>
      <w:r w:rsidRPr="00F914E9">
        <w:rPr>
          <w:rFonts w:ascii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стат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1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Ле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ек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Ф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ет,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что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еют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 своб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вать в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щ</w:t>
      </w:r>
      <w:r w:rsidRPr="00F914E9">
        <w:rPr>
          <w:rFonts w:ascii="Times New Roman" w:hAnsi="Times New Roman" w:cs="Times New Roman"/>
          <w:spacing w:val="6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ять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 заг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вку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 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евес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ществ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выше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каза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й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еятел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яз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ы 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лю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ать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сти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авила са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й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ез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сти в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hyperlink r:id="rId9">
        <w:r w:rsidRPr="00F914E9">
          <w:rPr>
            <w:rFonts w:ascii="Times New Roman" w:hAnsi="Times New Roman" w:cs="Times New Roman"/>
            <w:spacing w:val="-1"/>
            <w:sz w:val="28"/>
            <w:szCs w:val="28"/>
            <w:lang w:val="ru-RU"/>
          </w:rPr>
          <w:t>п</w:t>
        </w:r>
        <w:r w:rsidRPr="00F914E9">
          <w:rPr>
            <w:rFonts w:ascii="Times New Roman" w:hAnsi="Times New Roman" w:cs="Times New Roman"/>
            <w:spacing w:val="1"/>
            <w:sz w:val="28"/>
            <w:szCs w:val="28"/>
            <w:lang w:val="ru-RU"/>
          </w:rPr>
          <w:t>р</w:t>
        </w:r>
      </w:hyperlink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авила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тан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hyperlink r:id="rId10">
        <w:r w:rsidRPr="00F914E9">
          <w:rPr>
            <w:rFonts w:ascii="Times New Roman" w:hAnsi="Times New Roman" w:cs="Times New Roman"/>
            <w:sz w:val="28"/>
            <w:szCs w:val="28"/>
            <w:lang w:val="ru-RU"/>
          </w:rPr>
          <w:t xml:space="preserve">я и </w:t>
        </w:r>
        <w:r w:rsidRPr="00F914E9">
          <w:rPr>
            <w:rFonts w:ascii="Times New Roman" w:hAnsi="Times New Roman" w:cs="Times New Roman"/>
            <w:spacing w:val="1"/>
            <w:sz w:val="28"/>
            <w:szCs w:val="28"/>
            <w:lang w:val="ru-RU"/>
          </w:rPr>
          <w:t>пр</w:t>
        </w:r>
        <w:r w:rsidRPr="00F914E9">
          <w:rPr>
            <w:rFonts w:ascii="Times New Roman" w:hAnsi="Times New Roman" w:cs="Times New Roman"/>
            <w:sz w:val="28"/>
            <w:szCs w:val="28"/>
            <w:lang w:val="ru-RU"/>
          </w:rPr>
          <w:t>а</w:t>
        </w:r>
        <w:r w:rsidRPr="00F914E9">
          <w:rPr>
            <w:rFonts w:ascii="Times New Roman" w:hAnsi="Times New Roman" w:cs="Times New Roman"/>
            <w:spacing w:val="-3"/>
            <w:sz w:val="28"/>
            <w:szCs w:val="28"/>
            <w:lang w:val="ru-RU"/>
          </w:rPr>
          <w:t>в</w:t>
        </w:r>
        <w:r w:rsidRPr="00F914E9">
          <w:rPr>
            <w:rFonts w:ascii="Times New Roman" w:hAnsi="Times New Roman" w:cs="Times New Roman"/>
            <w:spacing w:val="-1"/>
            <w:sz w:val="28"/>
            <w:szCs w:val="28"/>
            <w:lang w:val="ru-RU"/>
          </w:rPr>
          <w:t>ил</w:t>
        </w:r>
        <w:r w:rsidRPr="00F914E9">
          <w:rPr>
            <w:rFonts w:ascii="Times New Roman" w:hAnsi="Times New Roman" w:cs="Times New Roman"/>
            <w:sz w:val="28"/>
            <w:szCs w:val="28"/>
            <w:lang w:val="ru-RU"/>
          </w:rPr>
          <w:t>а</w:t>
        </w:r>
        <w:r w:rsidRPr="00F914E9">
          <w:rPr>
            <w:rFonts w:ascii="Times New Roman" w:hAnsi="Times New Roman" w:cs="Times New Roman"/>
            <w:spacing w:val="3"/>
            <w:sz w:val="28"/>
            <w:szCs w:val="28"/>
            <w:lang w:val="ru-RU"/>
          </w:rPr>
          <w:t xml:space="preserve"> </w:t>
        </w:r>
      </w:hyperlink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етст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F914E9">
        <w:rPr>
          <w:rFonts w:ascii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F914E9">
        <w:rPr>
          <w:rFonts w:ascii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стат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3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F914E9">
        <w:rPr>
          <w:rFonts w:ascii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F914E9">
        <w:rPr>
          <w:rFonts w:ascii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ек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а,</w:t>
      </w:r>
      <w:r w:rsidRPr="00F914E9">
        <w:rPr>
          <w:rFonts w:ascii="Times New Roman" w:hAnsi="Times New Roman" w:cs="Times New Roman"/>
          <w:spacing w:val="1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заг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 и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 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стве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д 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вается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 с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ъ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екта 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ий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Ф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ц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аз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м,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 и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заг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ка,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ам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мо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ват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ся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вилами 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етс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ю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щего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ъ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ек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 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Фе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ц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й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ка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ен стат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ями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F914E9">
        <w:rPr>
          <w:rFonts w:ascii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1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>6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-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F914E9">
        <w:rPr>
          <w:rFonts w:ascii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обл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асти</w:t>
      </w:r>
      <w:r w:rsidRPr="00F914E9">
        <w:rPr>
          <w:rFonts w:ascii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14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.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0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9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2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0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0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7</w:t>
      </w:r>
      <w:r w:rsidRPr="00F914E9">
        <w:rPr>
          <w:rFonts w:ascii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</w:t>
      </w:r>
      <w:r w:rsidRPr="00F914E9">
        <w:rPr>
          <w:rFonts w:ascii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20</w:t>
      </w:r>
      <w:r w:rsidRPr="00F914E9">
        <w:rPr>
          <w:rFonts w:ascii="Times New Roman" w:hAnsi="Times New Roman" w:cs="Times New Roman"/>
          <w:spacing w:val="9"/>
          <w:sz w:val="28"/>
          <w:szCs w:val="28"/>
          <w:lang w:val="ru-RU"/>
        </w:rPr>
        <w:t>4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(в</w:t>
      </w:r>
      <w:r w:rsidRPr="00F914E9">
        <w:rPr>
          <w:rFonts w:ascii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F914E9">
        <w:rPr>
          <w:rFonts w:ascii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10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.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10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.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2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0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1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8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«О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б 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ка за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 и 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ми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ствен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жд</w:t>
      </w:r>
      <w:r w:rsidRPr="00F914E9">
        <w:rPr>
          <w:rFonts w:ascii="Times New Roman" w:hAnsi="Times New Roman" w:cs="Times New Roman"/>
          <w:spacing w:val="7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 те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й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сти».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етст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с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ор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ами</w:t>
      </w:r>
      <w:r w:rsidRPr="00F914E9">
        <w:rPr>
          <w:rFonts w:ascii="Times New Roman" w:hAnsi="Times New Roman" w:cs="Times New Roman"/>
          <w:spacing w:val="7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ник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b/>
          <w:bCs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ит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ю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ся 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щ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b/>
          <w:bCs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b/>
          <w:bCs/>
          <w:spacing w:val="-3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b/>
          <w:bCs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и </w:t>
      </w:r>
      <w:r w:rsidRPr="00F914E9">
        <w:rPr>
          <w:rFonts w:ascii="Times New Roman" w:hAnsi="Times New Roman" w:cs="Times New Roman"/>
          <w:b/>
          <w:bCs/>
          <w:spacing w:val="-3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и 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и </w:t>
      </w:r>
      <w:r w:rsidRPr="00F914E9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b/>
          <w:bCs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ревьев, </w:t>
      </w:r>
      <w:r w:rsidRPr="00F914E9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ев, 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е я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ющ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еся 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ны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ми 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ат</w:t>
      </w:r>
      <w:r w:rsidRPr="00F914E9">
        <w:rPr>
          <w:rFonts w:ascii="Times New Roman" w:hAnsi="Times New Roman" w:cs="Times New Roman"/>
          <w:b/>
          <w:bCs/>
          <w:spacing w:val="-3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ми в м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b/>
          <w:bCs/>
          <w:spacing w:val="-3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b/>
          <w:bCs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еде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я 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сечн</w:t>
      </w:r>
      <w:r w:rsidRPr="00F914E9">
        <w:rPr>
          <w:rFonts w:ascii="Times New Roman" w:hAnsi="Times New Roman" w:cs="Times New Roman"/>
          <w:b/>
          <w:bCs/>
          <w:spacing w:val="-4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х р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бо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, и (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)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b/>
          <w:bCs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ш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еся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всл</w:t>
      </w:r>
      <w:r w:rsidRPr="00F914E9">
        <w:rPr>
          <w:rFonts w:ascii="Times New Roman" w:hAnsi="Times New Roman" w:cs="Times New Roman"/>
          <w:b/>
          <w:bCs/>
          <w:spacing w:val="4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b/>
          <w:bCs/>
          <w:spacing w:val="-3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есте</w:t>
      </w:r>
      <w:r w:rsidRPr="00F914E9">
        <w:rPr>
          <w:rFonts w:ascii="Times New Roman" w:hAnsi="Times New Roman" w:cs="Times New Roman"/>
          <w:b/>
          <w:bCs/>
          <w:spacing w:val="-3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b/>
          <w:bCs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нн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го</w:t>
      </w:r>
      <w:r w:rsidRPr="00F914E9">
        <w:rPr>
          <w:rFonts w:ascii="Times New Roman" w:hAnsi="Times New Roman" w:cs="Times New Roman"/>
          <w:b/>
          <w:bCs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от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мир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я деревье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ри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х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вре</w:t>
      </w:r>
      <w:r w:rsidRPr="00F914E9">
        <w:rPr>
          <w:rFonts w:ascii="Times New Roman" w:hAnsi="Times New Roman" w:cs="Times New Roman"/>
          <w:b/>
          <w:bCs/>
          <w:spacing w:val="-3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де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вре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дны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ми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b/>
          <w:bCs/>
          <w:spacing w:val="-3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змами,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ло</w:t>
      </w:r>
      <w:r w:rsidRPr="00F914E9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>е, сне</w:t>
      </w:r>
      <w:r w:rsidRPr="00F914E9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b/>
          <w:bCs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ал</w:t>
      </w:r>
      <w:r w:rsidRPr="00F914E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е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из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аж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 1, 2,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3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)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z w:val="28"/>
          <w:szCs w:val="28"/>
          <w:lang w:val="ru-RU"/>
        </w:rPr>
        <w:t>Ра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ее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выв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з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еса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авших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ев,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бы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ф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мить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р 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частка,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сл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чае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зил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ш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аф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же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етст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сть.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Т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ь 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ал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 не яв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яет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ше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ем.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стве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ам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ятся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е,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сем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е,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е,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 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яза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 с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ской 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ятел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ю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к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жет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ть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ан</w:t>
      </w:r>
      <w:r w:rsidRPr="00F914E9">
        <w:rPr>
          <w:rFonts w:ascii="Times New Roman" w:hAnsi="Times New Roman" w:cs="Times New Roman"/>
          <w:spacing w:val="10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либ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 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др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ц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ам.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ю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ави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 заг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вка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яется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ате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ской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еят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ль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ью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что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у части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стат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3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кса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ий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Ф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ц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 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зак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лю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 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частк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ел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«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тся в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авил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 заг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 и 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тве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каз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 М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эк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РФ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1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  <w:lang w:val="ru-RU"/>
        </w:rPr>
        <w:t>.07.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20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1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8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3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2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«О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авил за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евес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в»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алее –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а).</w:t>
      </w:r>
    </w:p>
    <w:p w:rsidR="00E1677A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етст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1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7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ке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ществ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яется 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щ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зем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ев,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чье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 яв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яющ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ся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 местах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т,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 (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авш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ся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есте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ев,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х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зма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б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еломе, сне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след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ет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вать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м,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ело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 и 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м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ям. Это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«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бъ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ект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бх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тить вн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е, что</w:t>
      </w:r>
      <w:r w:rsidRPr="00F914E9">
        <w:rPr>
          <w:rFonts w:ascii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хо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з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го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еле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я,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ал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ку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тся,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так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как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ор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стат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мест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СТ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1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8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48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>6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8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7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«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Лесо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еле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я» С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та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ю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тся 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ох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ши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ящ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 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ю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(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5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7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), а Ва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 - М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вые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я,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щ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 на з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 (п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.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58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мат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е,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щ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ю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 яв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яются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ем,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ся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м,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 ст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ять,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ать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зем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э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му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ел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ка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акое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ает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(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см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 №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6)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ме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хо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ть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е,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я, 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ежат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зем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е,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>ю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ко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ствен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тм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(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ю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ю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ству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во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>ю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)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елять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как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«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е»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оп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скается</w:t>
      </w:r>
      <w:r w:rsidRPr="00F914E9">
        <w:rPr>
          <w:rFonts w:ascii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(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см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аж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 №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4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z w:val="28"/>
          <w:szCs w:val="28"/>
          <w:lang w:val="ru-RU"/>
        </w:rPr>
        <w:t>Вет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льн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(выв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тые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щем)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яются ме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Pr="00F914E9">
        <w:rPr>
          <w:rFonts w:ascii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тя</w:t>
      </w:r>
      <w:r w:rsidRPr="00F914E9">
        <w:rPr>
          <w:rFonts w:ascii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жат</w:t>
      </w:r>
      <w:r w:rsidRPr="00F914E9">
        <w:rPr>
          <w:rFonts w:ascii="Times New Roman" w:hAnsi="Times New Roman" w:cs="Times New Roman"/>
          <w:spacing w:val="6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зем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е,</w:t>
      </w:r>
      <w:r w:rsidRPr="00F914E9">
        <w:rPr>
          <w:rFonts w:ascii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6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жать</w:t>
      </w:r>
      <w:r w:rsidRPr="00F914E9">
        <w:rPr>
          <w:rFonts w:ascii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аже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авать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мст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еге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ат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е).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z w:val="28"/>
          <w:szCs w:val="28"/>
          <w:lang w:val="ru-RU"/>
        </w:rPr>
        <w:t>Вет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льн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елом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ци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ля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ю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тся мерт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ми,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мо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шь время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я,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сь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ки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 (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я)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у ва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след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ет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сти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се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что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ет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 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я,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ез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ев,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в, 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ек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щее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 стволо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час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ева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т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темы.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4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ям</w:t>
      </w:r>
      <w:r w:rsidRPr="00F914E9">
        <w:rPr>
          <w:rFonts w:ascii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стат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1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F914E9">
        <w:rPr>
          <w:rFonts w:ascii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4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>
        <w:rPr>
          <w:rFonts w:ascii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14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.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09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.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2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0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0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№</w:t>
      </w:r>
      <w:r w:rsidRPr="00F914E9">
        <w:rPr>
          <w:rFonts w:ascii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20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>4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яются</w:t>
      </w:r>
      <w:r w:rsidRPr="00F914E9">
        <w:rPr>
          <w:rFonts w:ascii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ез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стволы</w:t>
      </w:r>
      <w:r w:rsidRPr="00F914E9">
        <w:rPr>
          <w:rFonts w:ascii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аме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м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 4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см, 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также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езанные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ш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 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чья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вет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ев, 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ш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 ветки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в,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вы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ш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 с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чья и ст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х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ста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ществ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яется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все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од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ез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бх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елить вн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 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су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возм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тать ва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м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кты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вки,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мат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ал</w:t>
      </w:r>
      <w:r w:rsidRPr="00F914E9">
        <w:rPr>
          <w:rFonts w:ascii="Times New Roman" w:hAnsi="Times New Roman" w:cs="Times New Roman"/>
          <w:spacing w:val="8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(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бы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евна,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ш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 ш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ел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)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став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а, ста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шта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 яв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яются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стве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го 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частка,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етст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ать так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ю 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евес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зя (см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 №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6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7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E1677A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азом,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льн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ы к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хо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вмещ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сл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ю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щих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ев: </w:t>
      </w:r>
    </w:p>
    <w:p w:rsidR="00E1677A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1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евес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т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</w:p>
    <w:p w:rsidR="00E1677A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2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меет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 естеств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(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яется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)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</w:p>
    <w:p w:rsidR="00E1677A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3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F914E9">
        <w:rPr>
          <w:rFonts w:ascii="Times New Roman" w:hAnsi="Times New Roman" w:cs="Times New Roman"/>
          <w:spacing w:val="7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 месте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акам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евес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сл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ет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ть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тс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тст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8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вет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ш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х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ащ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виж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я,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час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ы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ева,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зм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ц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вета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pacing w:val="7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(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темн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ет,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етает</w:t>
      </w:r>
      <w:r w:rsidRPr="00F914E9">
        <w:rPr>
          <w:rFonts w:ascii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ый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 тем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ц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ве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),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а, 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вых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в,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а,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тст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0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след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елен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ство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ми вредителя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л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сач).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что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льн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тия Ва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к и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бо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 м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жет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сти к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ати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й и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аж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вной ответст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ак,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сам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ль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заг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вку 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т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ть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еч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1677A" w:rsidRPr="00F914E9" w:rsidRDefault="00E1677A" w:rsidP="00FB1FF7">
      <w:pPr>
        <w:numPr>
          <w:ilvl w:val="0"/>
          <w:numId w:val="1"/>
        </w:numPr>
        <w:tabs>
          <w:tab w:val="clear" w:pos="1429"/>
          <w:tab w:val="num" w:pos="440"/>
        </w:tabs>
        <w:spacing w:after="240" w:line="240" w:lineRule="auto"/>
        <w:ind w:left="440" w:firstLine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67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етст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68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етст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68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стат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67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8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.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2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8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екса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ской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Ф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ци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ати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пр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ше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8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езак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ка,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льно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 вык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 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ев,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в,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1677A" w:rsidRDefault="00E1677A" w:rsidP="00FB1FF7">
      <w:pPr>
        <w:numPr>
          <w:ilvl w:val="0"/>
          <w:numId w:val="1"/>
        </w:numPr>
        <w:tabs>
          <w:tab w:val="clear" w:pos="1429"/>
          <w:tab w:val="num" w:pos="440"/>
        </w:tabs>
        <w:spacing w:after="240" w:line="240" w:lineRule="auto"/>
        <w:ind w:left="440" w:firstLine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ствен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тат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2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6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0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 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ек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 Ро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Ф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ц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еза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ка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нас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ий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1677A" w:rsidRPr="00F914E9" w:rsidRDefault="00E1677A" w:rsidP="00FB1FF7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ль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заг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вку ветр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яющ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ся ме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ми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жет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ть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ечен:</w:t>
      </w:r>
    </w:p>
    <w:p w:rsidR="00E1677A" w:rsidRPr="00F914E9" w:rsidRDefault="00E1677A" w:rsidP="00FB1FF7">
      <w:pPr>
        <w:numPr>
          <w:ilvl w:val="0"/>
          <w:numId w:val="1"/>
        </w:numPr>
        <w:tabs>
          <w:tab w:val="clear" w:pos="1429"/>
          <w:tab w:val="num" w:pos="440"/>
        </w:tabs>
        <w:spacing w:after="240" w:line="240" w:lineRule="auto"/>
        <w:ind w:left="440" w:firstLine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67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етст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68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етст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68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8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тат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67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7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.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2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екса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ской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Ф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ци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б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ати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ше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Мелкое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ще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  <w:lang w:val="ru-RU"/>
        </w:rPr>
        <w:t>е;</w:t>
      </w:r>
    </w:p>
    <w:p w:rsidR="00E1677A" w:rsidRPr="00F914E9" w:rsidRDefault="00E1677A" w:rsidP="00FB1FF7">
      <w:pPr>
        <w:numPr>
          <w:ilvl w:val="0"/>
          <w:numId w:val="1"/>
        </w:numPr>
        <w:tabs>
          <w:tab w:val="clear" w:pos="1429"/>
          <w:tab w:val="num" w:pos="440"/>
        </w:tabs>
        <w:spacing w:after="240" w:line="240" w:lineRule="auto"/>
        <w:ind w:left="440" w:firstLine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ствен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тст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6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тат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1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5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8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 к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ек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 Ро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Ф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ц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але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 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ществ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яется 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тече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ел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ь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ъ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ем и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об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ка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ю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тся.</w:t>
      </w:r>
    </w:p>
    <w:p w:rsidR="00E1677A" w:rsidRPr="00F914E9" w:rsidRDefault="00E1677A" w:rsidP="00FB1F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z w:val="28"/>
          <w:szCs w:val="28"/>
          <w:lang w:val="ru-RU"/>
        </w:rPr>
        <w:t>Какого -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либ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вед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 г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ц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он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льн</w:t>
      </w:r>
      <w:r w:rsidRPr="00F914E9">
        <w:rPr>
          <w:rFonts w:ascii="Times New Roman" w:hAnsi="Times New Roman" w:cs="Times New Roman"/>
          <w:spacing w:val="8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ы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вки</w:t>
      </w:r>
      <w:r w:rsidRPr="00F914E9">
        <w:rPr>
          <w:rFonts w:ascii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еж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ри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мс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об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сти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см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1677A" w:rsidRDefault="00E1677A" w:rsidP="00FB1FF7">
      <w:pPr>
        <w:spacing w:after="0" w:line="240" w:lineRule="auto"/>
        <w:ind w:right="8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зобра</w:t>
      </w:r>
      <w:r>
        <w:rPr>
          <w:rFonts w:ascii="Times New Roman" w:hAnsi="Times New Roman" w:cs="Times New Roman"/>
          <w:spacing w:val="1"/>
          <w:sz w:val="28"/>
          <w:szCs w:val="28"/>
        </w:rPr>
        <w:t>ж</w:t>
      </w:r>
      <w:r>
        <w:rPr>
          <w:rFonts w:ascii="Times New Roman" w:hAnsi="Times New Roman" w:cs="Times New Roman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spacing w:val="-1"/>
          <w:sz w:val="28"/>
          <w:szCs w:val="28"/>
        </w:rPr>
        <w:t>н</w:t>
      </w:r>
      <w:r>
        <w:rPr>
          <w:rFonts w:ascii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 w:cs="Times New Roman"/>
          <w:spacing w:val="1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677A" w:rsidRDefault="00E1677A" w:rsidP="00FB1FF7">
      <w:pPr>
        <w:spacing w:after="0" w:line="240" w:lineRule="auto"/>
        <w:ind w:right="85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Ва</w:t>
      </w:r>
      <w:r>
        <w:rPr>
          <w:rFonts w:ascii="Times New Roman" w:hAnsi="Times New Roman" w:cs="Times New Roman"/>
          <w:spacing w:val="-1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еж</w:t>
      </w:r>
      <w:r>
        <w:rPr>
          <w:rFonts w:ascii="Times New Roman" w:hAnsi="Times New Roman" w:cs="Times New Roman"/>
          <w:spacing w:val="-1"/>
          <w:sz w:val="28"/>
          <w:szCs w:val="28"/>
        </w:rPr>
        <w:t>н</w:t>
      </w:r>
      <w:r>
        <w:rPr>
          <w:rFonts w:ascii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к</w:t>
      </w:r>
    </w:p>
    <w:p w:rsidR="00E1677A" w:rsidRPr="00FB1FF7" w:rsidRDefault="00E1677A" w:rsidP="00FB1FF7">
      <w:pPr>
        <w:spacing w:after="0" w:line="240" w:lineRule="auto"/>
        <w:ind w:right="85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E1677A" w:rsidRDefault="00E1677A" w:rsidP="00FB1FF7">
      <w:pPr>
        <w:spacing w:after="240" w:line="240" w:lineRule="auto"/>
        <w:ind w:left="100" w:right="-20"/>
        <w:rPr>
          <w:lang w:val="ru-RU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1.75pt;height:331.5pt;mso-position-horizontal-relative:char;mso-position-vertical-relative:line">
            <v:imagedata r:id="rId11" o:title=""/>
          </v:shape>
        </w:pict>
      </w:r>
    </w:p>
    <w:p w:rsidR="00E1677A" w:rsidRDefault="00E1677A" w:rsidP="00FB1FF7">
      <w:pPr>
        <w:spacing w:after="0" w:line="240" w:lineRule="auto"/>
        <w:ind w:right="22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зобра</w:t>
      </w:r>
      <w:r>
        <w:rPr>
          <w:rFonts w:ascii="Times New Roman" w:hAnsi="Times New Roman" w:cs="Times New Roman"/>
          <w:spacing w:val="1"/>
          <w:sz w:val="28"/>
          <w:szCs w:val="28"/>
        </w:rPr>
        <w:t>ж</w:t>
      </w:r>
      <w:r>
        <w:rPr>
          <w:rFonts w:ascii="Times New Roman" w:hAnsi="Times New Roman" w:cs="Times New Roman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spacing w:val="-1"/>
          <w:sz w:val="28"/>
          <w:szCs w:val="28"/>
        </w:rPr>
        <w:t>н</w:t>
      </w:r>
      <w:r>
        <w:rPr>
          <w:rFonts w:ascii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е №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  <w:lang w:val="ru-RU"/>
        </w:rPr>
        <w:t>2</w:t>
      </w:r>
    </w:p>
    <w:p w:rsidR="00E1677A" w:rsidRDefault="00E1677A" w:rsidP="00FB1FF7">
      <w:pPr>
        <w:spacing w:after="0" w:line="240" w:lineRule="auto"/>
        <w:ind w:right="22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</w:t>
      </w:r>
      <w:r>
        <w:rPr>
          <w:rFonts w:ascii="Times New Roman" w:hAnsi="Times New Roman" w:cs="Times New Roman"/>
          <w:spacing w:val="-1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еж</w:t>
      </w:r>
      <w:r>
        <w:rPr>
          <w:rFonts w:ascii="Times New Roman" w:hAnsi="Times New Roman" w:cs="Times New Roman"/>
          <w:spacing w:val="-1"/>
          <w:sz w:val="28"/>
          <w:szCs w:val="28"/>
        </w:rPr>
        <w:t>н</w:t>
      </w:r>
      <w:r>
        <w:rPr>
          <w:rFonts w:ascii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к</w:t>
      </w:r>
    </w:p>
    <w:p w:rsidR="00E1677A" w:rsidRDefault="00E1677A" w:rsidP="00FB1FF7">
      <w:pPr>
        <w:spacing w:after="240" w:line="240" w:lineRule="auto"/>
        <w:ind w:left="100" w:right="-20"/>
        <w:jc w:val="center"/>
        <w:rPr>
          <w:rFonts w:ascii="Times New Roman" w:hAnsi="Times New Roman" w:cs="Times New Roman"/>
          <w:sz w:val="20"/>
          <w:szCs w:val="20"/>
        </w:rPr>
      </w:pPr>
      <w:r>
        <w:pict>
          <v:shape id="_x0000_i1026" type="#_x0000_t75" style="width:482.25pt;height:275.25pt;mso-position-horizontal-relative:char;mso-position-vertical-relative:line">
            <v:imagedata r:id="rId12" o:title=""/>
          </v:shape>
        </w:pict>
      </w:r>
    </w:p>
    <w:p w:rsidR="00E1677A" w:rsidRDefault="00E1677A" w:rsidP="00FB1FF7">
      <w:pPr>
        <w:spacing w:after="0" w:line="240" w:lineRule="auto"/>
        <w:ind w:right="2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зобра</w:t>
      </w:r>
      <w:r>
        <w:rPr>
          <w:rFonts w:ascii="Times New Roman" w:hAnsi="Times New Roman" w:cs="Times New Roman"/>
          <w:spacing w:val="1"/>
          <w:sz w:val="28"/>
          <w:szCs w:val="28"/>
        </w:rPr>
        <w:t>ж</w:t>
      </w:r>
      <w:r>
        <w:rPr>
          <w:rFonts w:ascii="Times New Roman" w:hAnsi="Times New Roman" w:cs="Times New Roman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spacing w:val="-1"/>
          <w:sz w:val="28"/>
          <w:szCs w:val="28"/>
        </w:rPr>
        <w:t>н</w:t>
      </w:r>
      <w:r>
        <w:rPr>
          <w:rFonts w:ascii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е №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E1677A" w:rsidRDefault="00E1677A" w:rsidP="00FB1FF7">
      <w:pPr>
        <w:spacing w:after="0" w:line="240" w:lineRule="auto"/>
        <w:ind w:right="22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</w:t>
      </w:r>
      <w:r>
        <w:rPr>
          <w:rFonts w:ascii="Times New Roman" w:hAnsi="Times New Roman" w:cs="Times New Roman"/>
          <w:spacing w:val="-1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еж</w:t>
      </w:r>
      <w:r>
        <w:rPr>
          <w:rFonts w:ascii="Times New Roman" w:hAnsi="Times New Roman" w:cs="Times New Roman"/>
          <w:spacing w:val="-1"/>
          <w:sz w:val="28"/>
          <w:szCs w:val="28"/>
        </w:rPr>
        <w:t>н</w:t>
      </w:r>
      <w:r>
        <w:rPr>
          <w:rFonts w:ascii="Times New Roman" w:hAnsi="Times New Roman" w:cs="Times New Roman"/>
          <w:spacing w:val="1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к</w:t>
      </w:r>
    </w:p>
    <w:p w:rsidR="00E1677A" w:rsidRDefault="00E1677A" w:rsidP="00FB1FF7">
      <w:pPr>
        <w:spacing w:after="240" w:line="240" w:lineRule="auto"/>
        <w:rPr>
          <w:sz w:val="12"/>
          <w:szCs w:val="12"/>
        </w:rPr>
      </w:pPr>
    </w:p>
    <w:p w:rsidR="00E1677A" w:rsidRDefault="00E1677A" w:rsidP="00FB1FF7">
      <w:pPr>
        <w:spacing w:after="240" w:line="240" w:lineRule="auto"/>
        <w:ind w:left="100" w:right="-20"/>
        <w:rPr>
          <w:lang w:val="ru-RU"/>
        </w:rPr>
      </w:pPr>
      <w:r>
        <w:pict>
          <v:shape id="_x0000_i1027" type="#_x0000_t75" style="width:468.75pt;height:294pt;mso-position-horizontal-relative:char;mso-position-vertical-relative:line">
            <v:imagedata r:id="rId13" o:title=""/>
          </v:shape>
        </w:pict>
      </w:r>
    </w:p>
    <w:p w:rsidR="00E1677A" w:rsidRDefault="00E1677A" w:rsidP="00FB1FF7">
      <w:pPr>
        <w:spacing w:after="240" w:line="240" w:lineRule="auto"/>
        <w:ind w:left="100" w:right="-20"/>
        <w:rPr>
          <w:lang w:val="ru-RU"/>
        </w:rPr>
      </w:pPr>
    </w:p>
    <w:p w:rsidR="00E1677A" w:rsidRDefault="00E1677A" w:rsidP="00FB1FF7">
      <w:pPr>
        <w:spacing w:after="240" w:line="240" w:lineRule="auto"/>
        <w:ind w:left="100" w:right="-20"/>
        <w:rPr>
          <w:lang w:val="ru-RU"/>
        </w:rPr>
      </w:pPr>
    </w:p>
    <w:p w:rsidR="00E1677A" w:rsidRPr="00F914E9" w:rsidRDefault="00E1677A" w:rsidP="00FB1FF7">
      <w:pPr>
        <w:spacing w:after="0" w:line="307" w:lineRule="exact"/>
        <w:ind w:left="20" w:right="-62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зобра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 №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4</w:t>
      </w:r>
    </w:p>
    <w:p w:rsidR="00E1677A" w:rsidRPr="00F914E9" w:rsidRDefault="00E1677A" w:rsidP="00FB1FF7">
      <w:pPr>
        <w:spacing w:after="0" w:line="240" w:lineRule="auto"/>
        <w:ind w:left="100" w:right="-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z w:val="28"/>
          <w:szCs w:val="28"/>
          <w:lang w:val="ru-RU"/>
        </w:rPr>
        <w:t>Лежащее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х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ль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ево, 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 и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ею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щ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ее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п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м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ир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я. </w:t>
      </w:r>
      <w:r w:rsidRPr="00FB1FF7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Н</w:t>
      </w:r>
      <w:r w:rsidRPr="00FB1FF7">
        <w:rPr>
          <w:rFonts w:ascii="Times New Roman" w:hAnsi="Times New Roman" w:cs="Times New Roman"/>
          <w:b/>
          <w:bCs/>
          <w:sz w:val="28"/>
          <w:szCs w:val="28"/>
          <w:lang w:val="ru-RU"/>
        </w:rPr>
        <w:t>е яв</w:t>
      </w:r>
      <w:r w:rsidRPr="00FB1FF7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л</w:t>
      </w:r>
      <w:r w:rsidRPr="00FB1FF7">
        <w:rPr>
          <w:rFonts w:ascii="Times New Roman" w:hAnsi="Times New Roman" w:cs="Times New Roman"/>
          <w:b/>
          <w:bCs/>
          <w:sz w:val="28"/>
          <w:szCs w:val="28"/>
          <w:lang w:val="ru-RU"/>
        </w:rPr>
        <w:t>яется ва</w:t>
      </w:r>
      <w:r w:rsidRPr="00FB1FF7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л</w:t>
      </w:r>
      <w:r w:rsidRPr="00FB1FF7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е</w:t>
      </w:r>
      <w:r w:rsidRPr="00FB1FF7">
        <w:rPr>
          <w:rFonts w:ascii="Times New Roman" w:hAnsi="Times New Roman" w:cs="Times New Roman"/>
          <w:b/>
          <w:bCs/>
          <w:sz w:val="28"/>
          <w:szCs w:val="28"/>
          <w:lang w:val="ru-RU"/>
        </w:rPr>
        <w:t>ж</w:t>
      </w:r>
      <w:r w:rsidRPr="00FB1FF7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н</w:t>
      </w:r>
      <w:r w:rsidRPr="00FB1FF7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и</w:t>
      </w:r>
      <w:r w:rsidRPr="00FB1FF7">
        <w:rPr>
          <w:rFonts w:ascii="Times New Roman" w:hAnsi="Times New Roman" w:cs="Times New Roman"/>
          <w:b/>
          <w:bCs/>
          <w:sz w:val="28"/>
          <w:szCs w:val="28"/>
          <w:lang w:val="ru-RU"/>
        </w:rPr>
        <w:t>к</w:t>
      </w:r>
      <w:r w:rsidRPr="00FB1FF7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о</w:t>
      </w:r>
      <w:r w:rsidRPr="00FB1FF7">
        <w:rPr>
          <w:rFonts w:ascii="Times New Roman" w:hAnsi="Times New Roman" w:cs="Times New Roman"/>
          <w:b/>
          <w:bCs/>
          <w:sz w:val="28"/>
          <w:szCs w:val="28"/>
          <w:lang w:val="ru-RU"/>
        </w:rPr>
        <w:t>м</w:t>
      </w:r>
    </w:p>
    <w:p w:rsidR="00E1677A" w:rsidRPr="00F914E9" w:rsidRDefault="00E1677A" w:rsidP="00FB1FF7">
      <w:pPr>
        <w:spacing w:after="240" w:line="240" w:lineRule="auto"/>
        <w:rPr>
          <w:sz w:val="13"/>
          <w:szCs w:val="13"/>
          <w:lang w:val="ru-RU"/>
        </w:rPr>
      </w:pPr>
    </w:p>
    <w:p w:rsidR="00E1677A" w:rsidRDefault="00E1677A" w:rsidP="00FB1FF7">
      <w:pPr>
        <w:spacing w:after="240" w:line="240" w:lineRule="auto"/>
        <w:ind w:left="100" w:right="-20"/>
        <w:rPr>
          <w:rFonts w:ascii="Times New Roman" w:hAnsi="Times New Roman" w:cs="Times New Roman"/>
          <w:sz w:val="20"/>
          <w:szCs w:val="20"/>
        </w:rPr>
      </w:pPr>
      <w:r>
        <w:pict>
          <v:shape id="_x0000_i1028" type="#_x0000_t75" style="width:477pt;height:302.25pt;mso-position-horizontal-relative:char;mso-position-vertical-relative:line">
            <v:imagedata r:id="rId14" o:title=""/>
          </v:shape>
        </w:pict>
      </w:r>
    </w:p>
    <w:p w:rsidR="00E1677A" w:rsidRPr="00F914E9" w:rsidRDefault="00E1677A" w:rsidP="00FB1FF7">
      <w:pPr>
        <w:spacing w:after="0" w:line="240" w:lineRule="auto"/>
        <w:ind w:right="106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зобра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 №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5</w:t>
      </w:r>
    </w:p>
    <w:p w:rsidR="00E1677A" w:rsidRDefault="00E1677A" w:rsidP="00FB1FF7">
      <w:pPr>
        <w:spacing w:after="0" w:line="240" w:lineRule="auto"/>
        <w:ind w:right="105"/>
        <w:jc w:val="right"/>
        <w:rPr>
          <w:rFonts w:ascii="Times New Roman" w:hAnsi="Times New Roman" w:cs="Times New Roman"/>
          <w:sz w:val="28"/>
          <w:szCs w:val="28"/>
        </w:rPr>
      </w:pP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З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г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л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нн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а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в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 на ле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ке.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4B784A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Н</w:t>
      </w:r>
      <w:r w:rsidRPr="004B784A">
        <w:rPr>
          <w:rFonts w:ascii="Times New Roman" w:hAnsi="Times New Roman" w:cs="Times New Roman"/>
          <w:b/>
          <w:bCs/>
          <w:sz w:val="28"/>
          <w:szCs w:val="28"/>
          <w:lang w:val="ru-RU"/>
        </w:rPr>
        <w:t>е яв</w:t>
      </w:r>
      <w:r w:rsidRPr="004B784A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л</w:t>
      </w:r>
      <w:r w:rsidRPr="004B784A">
        <w:rPr>
          <w:rFonts w:ascii="Times New Roman" w:hAnsi="Times New Roman" w:cs="Times New Roman"/>
          <w:b/>
          <w:bCs/>
          <w:sz w:val="28"/>
          <w:szCs w:val="28"/>
          <w:lang w:val="ru-RU"/>
        </w:rPr>
        <w:t>яется ва</w:t>
      </w:r>
      <w:r w:rsidRPr="004B784A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л</w:t>
      </w:r>
      <w:r w:rsidRPr="004B784A">
        <w:rPr>
          <w:rFonts w:ascii="Times New Roman" w:hAnsi="Times New Roman" w:cs="Times New Roman"/>
          <w:b/>
          <w:bCs/>
          <w:sz w:val="28"/>
          <w:szCs w:val="28"/>
          <w:lang w:val="ru-RU"/>
        </w:rPr>
        <w:t>е</w:t>
      </w:r>
      <w:r w:rsidRPr="004B784A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ж</w:t>
      </w:r>
      <w:r w:rsidRPr="004B784A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ни</w:t>
      </w:r>
      <w:r w:rsidRPr="004B784A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к</w:t>
      </w:r>
      <w:r w:rsidRPr="004B784A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о</w:t>
      </w:r>
      <w:r w:rsidRPr="004B784A">
        <w:rPr>
          <w:rFonts w:ascii="Times New Roman" w:hAnsi="Times New Roman" w:cs="Times New Roman"/>
          <w:b/>
          <w:bCs/>
          <w:sz w:val="28"/>
          <w:szCs w:val="28"/>
          <w:lang w:val="ru-RU"/>
        </w:rPr>
        <w:t>м</w:t>
      </w:r>
    </w:p>
    <w:p w:rsidR="00E1677A" w:rsidRDefault="00E1677A" w:rsidP="00FB1FF7">
      <w:pPr>
        <w:spacing w:after="240" w:line="240" w:lineRule="auto"/>
        <w:rPr>
          <w:sz w:val="12"/>
          <w:szCs w:val="12"/>
        </w:rPr>
      </w:pPr>
    </w:p>
    <w:p w:rsidR="00E1677A" w:rsidRDefault="00E1677A" w:rsidP="00FB1FF7">
      <w:pPr>
        <w:spacing w:after="240" w:line="240" w:lineRule="auto"/>
        <w:ind w:left="100" w:right="-20"/>
        <w:rPr>
          <w:lang w:val="ru-RU"/>
        </w:rPr>
      </w:pPr>
      <w:r>
        <w:pict>
          <v:shape id="_x0000_i1029" type="#_x0000_t75" style="width:471.75pt;height:283.5pt;mso-position-horizontal-relative:char;mso-position-vertical-relative:line">
            <v:imagedata r:id="rId15" o:title=""/>
          </v:shape>
        </w:pict>
      </w:r>
    </w:p>
    <w:p w:rsidR="00E1677A" w:rsidRPr="00F914E9" w:rsidRDefault="00E1677A" w:rsidP="00FB1FF7">
      <w:pPr>
        <w:spacing w:after="0" w:line="307" w:lineRule="exact"/>
        <w:ind w:left="20" w:right="9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зобра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 №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6</w:t>
      </w:r>
    </w:p>
    <w:p w:rsidR="00E1677A" w:rsidRPr="00F914E9" w:rsidRDefault="00E1677A" w:rsidP="00FB1FF7">
      <w:pPr>
        <w:spacing w:after="0" w:line="240" w:lineRule="auto"/>
        <w:ind w:right="105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z w:val="28"/>
          <w:szCs w:val="28"/>
          <w:lang w:val="ru-RU"/>
        </w:rPr>
        <w:t>Бр</w:t>
      </w:r>
      <w:r w:rsidRPr="00F914E9">
        <w:rPr>
          <w:rFonts w:ascii="Times New Roman" w:hAnsi="Times New Roman" w:cs="Times New Roman"/>
          <w:spacing w:val="2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ш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а на ле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 xml:space="preserve">еке. </w:t>
      </w:r>
      <w:r w:rsidRPr="004B784A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Н</w:t>
      </w:r>
      <w:r w:rsidRPr="004B784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е </w:t>
      </w:r>
      <w:r w:rsidRPr="004B784A">
        <w:rPr>
          <w:rFonts w:ascii="Times New Roman" w:hAnsi="Times New Roman" w:cs="Times New Roman"/>
          <w:b/>
          <w:bCs/>
          <w:spacing w:val="-3"/>
          <w:sz w:val="28"/>
          <w:szCs w:val="28"/>
          <w:lang w:val="ru-RU"/>
        </w:rPr>
        <w:t>я</w:t>
      </w:r>
      <w:r w:rsidRPr="004B784A">
        <w:rPr>
          <w:rFonts w:ascii="Times New Roman" w:hAnsi="Times New Roman" w:cs="Times New Roman"/>
          <w:b/>
          <w:bCs/>
          <w:sz w:val="28"/>
          <w:szCs w:val="28"/>
          <w:lang w:val="ru-RU"/>
        </w:rPr>
        <w:t>в</w:t>
      </w:r>
      <w:r w:rsidRPr="004B784A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л</w:t>
      </w:r>
      <w:r w:rsidRPr="004B784A">
        <w:rPr>
          <w:rFonts w:ascii="Times New Roman" w:hAnsi="Times New Roman" w:cs="Times New Roman"/>
          <w:b/>
          <w:bCs/>
          <w:sz w:val="28"/>
          <w:szCs w:val="28"/>
          <w:lang w:val="ru-RU"/>
        </w:rPr>
        <w:t>яется ва</w:t>
      </w:r>
      <w:r w:rsidRPr="004B784A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л</w:t>
      </w:r>
      <w:r w:rsidRPr="004B784A">
        <w:rPr>
          <w:rFonts w:ascii="Times New Roman" w:hAnsi="Times New Roman" w:cs="Times New Roman"/>
          <w:b/>
          <w:bCs/>
          <w:sz w:val="28"/>
          <w:szCs w:val="28"/>
          <w:lang w:val="ru-RU"/>
        </w:rPr>
        <w:t>е</w:t>
      </w:r>
      <w:r w:rsidRPr="004B784A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ж</w:t>
      </w:r>
      <w:r w:rsidRPr="004B784A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н</w:t>
      </w:r>
      <w:r w:rsidRPr="004B784A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и</w:t>
      </w:r>
      <w:r w:rsidRPr="004B784A">
        <w:rPr>
          <w:rFonts w:ascii="Times New Roman" w:hAnsi="Times New Roman" w:cs="Times New Roman"/>
          <w:b/>
          <w:bCs/>
          <w:sz w:val="28"/>
          <w:szCs w:val="28"/>
          <w:lang w:val="ru-RU"/>
        </w:rPr>
        <w:t>к</w:t>
      </w:r>
      <w:r w:rsidRPr="004B784A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о</w:t>
      </w:r>
      <w:r w:rsidRPr="004B784A">
        <w:rPr>
          <w:rFonts w:ascii="Times New Roman" w:hAnsi="Times New Roman" w:cs="Times New Roman"/>
          <w:b/>
          <w:bCs/>
          <w:sz w:val="28"/>
          <w:szCs w:val="28"/>
          <w:lang w:val="ru-RU"/>
        </w:rPr>
        <w:t>м</w:t>
      </w:r>
    </w:p>
    <w:p w:rsidR="00E1677A" w:rsidRDefault="00E1677A" w:rsidP="00FB1FF7">
      <w:pPr>
        <w:spacing w:after="240" w:line="240" w:lineRule="auto"/>
        <w:ind w:left="100" w:right="-20"/>
        <w:rPr>
          <w:rFonts w:ascii="Times New Roman" w:hAnsi="Times New Roman" w:cs="Times New Roman"/>
          <w:sz w:val="20"/>
          <w:szCs w:val="20"/>
        </w:rPr>
      </w:pPr>
      <w:r>
        <w:pict>
          <v:shape id="_x0000_i1030" type="#_x0000_t75" style="width:482.25pt;height:311.25pt;mso-position-horizontal-relative:char;mso-position-vertical-relative:line">
            <v:imagedata r:id="rId16" o:title=""/>
          </v:shape>
        </w:pict>
      </w:r>
    </w:p>
    <w:p w:rsidR="00E1677A" w:rsidRPr="00F914E9" w:rsidRDefault="00E1677A" w:rsidP="00FB1FF7">
      <w:pPr>
        <w:spacing w:after="0" w:line="240" w:lineRule="auto"/>
        <w:ind w:right="105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зобра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ж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и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 №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7</w:t>
      </w:r>
    </w:p>
    <w:p w:rsidR="00E1677A" w:rsidRPr="00F914E9" w:rsidRDefault="00E1677A" w:rsidP="00FB1FF7">
      <w:pPr>
        <w:spacing w:after="0" w:line="240" w:lineRule="auto"/>
        <w:ind w:right="10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914E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914E9"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хо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й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н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F914E9">
        <w:rPr>
          <w:rFonts w:ascii="Times New Roman" w:hAnsi="Times New Roman" w:cs="Times New Roman"/>
          <w:spacing w:val="1"/>
          <w:sz w:val="28"/>
          <w:szCs w:val="28"/>
          <w:lang w:val="ru-RU"/>
        </w:rPr>
        <w:t>д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>р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F914E9">
        <w:rPr>
          <w:rFonts w:ascii="Times New Roman" w:hAnsi="Times New Roman" w:cs="Times New Roman"/>
          <w:spacing w:val="-2"/>
          <w:sz w:val="28"/>
          <w:szCs w:val="28"/>
          <w:lang w:val="ru-RU"/>
        </w:rPr>
        <w:t>о</w:t>
      </w:r>
      <w:r w:rsidRPr="00F914E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F914E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4B784A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Н</w:t>
      </w:r>
      <w:r w:rsidRPr="004B784A">
        <w:rPr>
          <w:rFonts w:ascii="Times New Roman" w:hAnsi="Times New Roman" w:cs="Times New Roman"/>
          <w:b/>
          <w:bCs/>
          <w:sz w:val="28"/>
          <w:szCs w:val="28"/>
          <w:lang w:val="ru-RU"/>
        </w:rPr>
        <w:t>е яв</w:t>
      </w:r>
      <w:r w:rsidRPr="004B784A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л</w:t>
      </w:r>
      <w:r w:rsidRPr="004B784A">
        <w:rPr>
          <w:rFonts w:ascii="Times New Roman" w:hAnsi="Times New Roman" w:cs="Times New Roman"/>
          <w:b/>
          <w:bCs/>
          <w:sz w:val="28"/>
          <w:szCs w:val="28"/>
          <w:lang w:val="ru-RU"/>
        </w:rPr>
        <w:t>яется ва</w:t>
      </w:r>
      <w:r w:rsidRPr="004B784A">
        <w:rPr>
          <w:rFonts w:ascii="Times New Roman" w:hAnsi="Times New Roman" w:cs="Times New Roman"/>
          <w:b/>
          <w:bCs/>
          <w:spacing w:val="-1"/>
          <w:sz w:val="28"/>
          <w:szCs w:val="28"/>
          <w:lang w:val="ru-RU"/>
        </w:rPr>
        <w:t>л</w:t>
      </w:r>
      <w:r w:rsidRPr="004B784A">
        <w:rPr>
          <w:rFonts w:ascii="Times New Roman" w:hAnsi="Times New Roman" w:cs="Times New Roman"/>
          <w:b/>
          <w:bCs/>
          <w:sz w:val="28"/>
          <w:szCs w:val="28"/>
          <w:lang w:val="ru-RU"/>
        </w:rPr>
        <w:t>е</w:t>
      </w:r>
      <w:r w:rsidRPr="004B784A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ж</w:t>
      </w:r>
      <w:r w:rsidRPr="004B784A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ни</w:t>
      </w:r>
      <w:r w:rsidRPr="004B784A">
        <w:rPr>
          <w:rFonts w:ascii="Times New Roman" w:hAnsi="Times New Roman" w:cs="Times New Roman"/>
          <w:b/>
          <w:bCs/>
          <w:spacing w:val="-2"/>
          <w:sz w:val="28"/>
          <w:szCs w:val="28"/>
          <w:lang w:val="ru-RU"/>
        </w:rPr>
        <w:t>к</w:t>
      </w:r>
      <w:r w:rsidRPr="004B784A">
        <w:rPr>
          <w:rFonts w:ascii="Times New Roman" w:hAnsi="Times New Roman" w:cs="Times New Roman"/>
          <w:b/>
          <w:bCs/>
          <w:spacing w:val="1"/>
          <w:sz w:val="28"/>
          <w:szCs w:val="28"/>
          <w:lang w:val="ru-RU"/>
        </w:rPr>
        <w:t>о</w:t>
      </w:r>
      <w:r w:rsidRPr="004B784A">
        <w:rPr>
          <w:rFonts w:ascii="Times New Roman" w:hAnsi="Times New Roman" w:cs="Times New Roman"/>
          <w:b/>
          <w:bCs/>
          <w:sz w:val="28"/>
          <w:szCs w:val="28"/>
          <w:lang w:val="ru-RU"/>
        </w:rPr>
        <w:t>м</w:t>
      </w:r>
    </w:p>
    <w:p w:rsidR="00E1677A" w:rsidRDefault="00E1677A" w:rsidP="00FB1FF7">
      <w:pPr>
        <w:spacing w:after="240" w:line="240" w:lineRule="auto"/>
        <w:ind w:left="100" w:right="-20"/>
        <w:rPr>
          <w:rFonts w:ascii="Times New Roman" w:hAnsi="Times New Roman" w:cs="Times New Roman"/>
          <w:sz w:val="20"/>
          <w:szCs w:val="20"/>
        </w:rPr>
      </w:pPr>
      <w:r>
        <w:pict>
          <v:shape id="_x0000_i1031" type="#_x0000_t75" style="width:476.25pt;height:305.25pt;mso-position-horizontal-relative:char;mso-position-vertical-relative:line">
            <v:imagedata r:id="rId17" o:title=""/>
          </v:shape>
        </w:pict>
      </w:r>
    </w:p>
    <w:sectPr w:rsidR="00E1677A" w:rsidSect="00FB1FF7">
      <w:footerReference w:type="default" r:id="rId18"/>
      <w:pgSz w:w="11920" w:h="16840"/>
      <w:pgMar w:top="1134" w:right="567" w:bottom="851" w:left="1418" w:header="851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77A" w:rsidRDefault="00E1677A" w:rsidP="007175C6">
      <w:pPr>
        <w:spacing w:after="0" w:line="240" w:lineRule="auto"/>
      </w:pPr>
      <w:r>
        <w:separator/>
      </w:r>
    </w:p>
  </w:endnote>
  <w:endnote w:type="continuationSeparator" w:id="0">
    <w:p w:rsidR="00E1677A" w:rsidRDefault="00E1677A" w:rsidP="00717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77A" w:rsidRDefault="00E1677A" w:rsidP="006C055E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E1677A" w:rsidRDefault="00E1677A" w:rsidP="004B784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77A" w:rsidRDefault="00E1677A" w:rsidP="007175C6">
      <w:pPr>
        <w:spacing w:after="0" w:line="240" w:lineRule="auto"/>
      </w:pPr>
      <w:r>
        <w:separator/>
      </w:r>
    </w:p>
  </w:footnote>
  <w:footnote w:type="continuationSeparator" w:id="0">
    <w:p w:rsidR="00E1677A" w:rsidRDefault="00E1677A" w:rsidP="007175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C3308F"/>
    <w:multiLevelType w:val="hybridMultilevel"/>
    <w:tmpl w:val="2A28A46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75C6"/>
    <w:rsid w:val="00130F4C"/>
    <w:rsid w:val="003A6AA1"/>
    <w:rsid w:val="004B784A"/>
    <w:rsid w:val="0050281E"/>
    <w:rsid w:val="00511F56"/>
    <w:rsid w:val="00635DDE"/>
    <w:rsid w:val="006C055E"/>
    <w:rsid w:val="007175C6"/>
    <w:rsid w:val="007874EA"/>
    <w:rsid w:val="008A602E"/>
    <w:rsid w:val="009C1462"/>
    <w:rsid w:val="00DB0CE5"/>
    <w:rsid w:val="00E1677A"/>
    <w:rsid w:val="00F158F1"/>
    <w:rsid w:val="00F914E9"/>
    <w:rsid w:val="00FB1FF7"/>
    <w:rsid w:val="00FC1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4EA"/>
    <w:pPr>
      <w:widowControl w:val="0"/>
      <w:spacing w:after="200" w:line="276" w:lineRule="auto"/>
    </w:pPr>
    <w:rPr>
      <w:rFonts w:cs="Calibri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914E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F914E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lang w:val="en-US" w:eastAsia="en-US"/>
    </w:rPr>
  </w:style>
  <w:style w:type="character" w:styleId="PageNumber">
    <w:name w:val="page number"/>
    <w:basedOn w:val="DefaultParagraphFont"/>
    <w:uiPriority w:val="99"/>
    <w:rsid w:val="004B78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mo.garant.ru/%23/document/12150845/entry/33" TargetMode="External"/><Relationship Id="rId13" Type="http://schemas.openxmlformats.org/officeDocument/2006/relationships/image" Target="media/image3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demo.garant.ru/%23/document/12150845/entry/32" TargetMode="Externa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hyperlink" Target="consultantplus://offline/ref%3D79ACEF8BD6AD655A633C64991C3F82F3527ACAED34B8CB06AEE9992C4375A1B458DB49B8DC6A0ECF3C268FE4397A3590AD9237FB9CAB7F97t3rC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%3D79ACEF8BD6AD655A633C64991C3F82F3537BCFEE3BB9CB06AEE9992C4375A1B458DB49B8DC6A0ECF3E268FE4397A3590AD9237FB9CAB7F97t3rCM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7</Pages>
  <Words>1325</Words>
  <Characters>7554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 </dc:title>
  <dc:subject/>
  <dc:creator>Игорь Олегович Смелянцев</dc:creator>
  <cp:keywords/>
  <dc:description/>
  <cp:lastModifiedBy>1</cp:lastModifiedBy>
  <cp:revision>8</cp:revision>
  <cp:lastPrinted>2019-03-06T08:04:00Z</cp:lastPrinted>
  <dcterms:created xsi:type="dcterms:W3CDTF">2019-03-05T02:41:00Z</dcterms:created>
  <dcterms:modified xsi:type="dcterms:W3CDTF">2019-03-06T08:27:00Z</dcterms:modified>
</cp:coreProperties>
</file>